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BBA" w:rsidRDefault="00B2309F" w:rsidP="007734E1">
      <w:pPr>
        <w:jc w:val="center"/>
        <w:rPr>
          <w:rFonts w:ascii="Comic Sans MS" w:hAnsi="Comic Sans MS"/>
          <w:b/>
          <w:color w:val="7030A0"/>
          <w:sz w:val="72"/>
          <w:szCs w:val="72"/>
        </w:rPr>
      </w:pPr>
      <w:r w:rsidRPr="00B2309F">
        <w:rPr>
          <w:rFonts w:ascii="Comic Sans MS" w:hAnsi="Comic Sans MS"/>
          <w:b/>
          <w:color w:val="E509CB"/>
          <w:sz w:val="72"/>
          <w:szCs w:val="72"/>
        </w:rPr>
        <w:t>Osterferien</w:t>
      </w:r>
      <w:r>
        <w:rPr>
          <w:rFonts w:ascii="Comic Sans MS" w:hAnsi="Comic Sans MS"/>
          <w:b/>
          <w:color w:val="7030A0"/>
          <w:sz w:val="72"/>
          <w:szCs w:val="72"/>
        </w:rPr>
        <w:t xml:space="preserve"> </w:t>
      </w:r>
      <w:r>
        <w:rPr>
          <w:rFonts w:ascii="Comic Sans MS" w:hAnsi="Comic Sans MS"/>
          <w:b/>
          <w:noProof/>
          <w:color w:val="7030A0"/>
          <w:sz w:val="72"/>
          <w:szCs w:val="72"/>
        </w:rPr>
        <w:drawing>
          <wp:inline distT="0" distB="0" distL="0" distR="0">
            <wp:extent cx="3257737" cy="2175361"/>
            <wp:effectExtent l="19050" t="0" r="0" b="0"/>
            <wp:docPr id="7" name="Bild 1" descr="Z:\Haus der Begegnung\2.1 Familienstützpunkt\Facebook\Fotos verschieden\k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Haus der Begegnung\2.1 Familienstützpunkt\Facebook\Fotos verschieden\ki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63" cy="217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4E1" w:rsidRPr="00B2309F" w:rsidRDefault="007734E1" w:rsidP="007734E1">
      <w:pPr>
        <w:jc w:val="center"/>
        <w:rPr>
          <w:rFonts w:ascii="Comic Sans MS" w:hAnsi="Comic Sans MS"/>
          <w:b/>
          <w:color w:val="E509CB"/>
          <w:sz w:val="72"/>
          <w:szCs w:val="72"/>
        </w:rPr>
      </w:pPr>
      <w:r w:rsidRPr="00B2309F">
        <w:rPr>
          <w:rFonts w:ascii="Comic Sans MS" w:hAnsi="Comic Sans MS"/>
          <w:b/>
          <w:color w:val="E509CB"/>
          <w:sz w:val="72"/>
          <w:szCs w:val="72"/>
        </w:rPr>
        <w:t>im Haus der Begegnung</w:t>
      </w:r>
    </w:p>
    <w:p w:rsidR="00B2309F" w:rsidRPr="009260D5" w:rsidRDefault="00B2309F" w:rsidP="00795012">
      <w:pPr>
        <w:jc w:val="center"/>
        <w:rPr>
          <w:rFonts w:ascii="Comic Sans MS" w:hAnsi="Comic Sans MS"/>
          <w:b/>
          <w:color w:val="7030A0"/>
          <w:sz w:val="16"/>
          <w:szCs w:val="16"/>
        </w:rPr>
      </w:pPr>
    </w:p>
    <w:p w:rsidR="009260D5" w:rsidRPr="009260D5" w:rsidRDefault="00B2309F" w:rsidP="00B2309F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9260D5">
        <w:rPr>
          <w:rFonts w:ascii="Comic Sans MS" w:hAnsi="Comic Sans MS"/>
          <w:b/>
          <w:color w:val="7030A0"/>
          <w:sz w:val="28"/>
          <w:szCs w:val="28"/>
        </w:rPr>
        <w:t>„Schwimmkurs“ für Kinder</w:t>
      </w:r>
      <w:r w:rsidR="009260D5" w:rsidRPr="009260D5">
        <w:rPr>
          <w:rFonts w:ascii="Comic Sans MS" w:hAnsi="Comic Sans MS"/>
          <w:b/>
          <w:color w:val="7030A0"/>
          <w:sz w:val="28"/>
          <w:szCs w:val="28"/>
        </w:rPr>
        <w:t xml:space="preserve"> im Hallenbad Mühldorf Dienstag, 19. bis Freitag, 22.</w:t>
      </w:r>
      <w:r w:rsidRPr="009260D5">
        <w:rPr>
          <w:rFonts w:ascii="Comic Sans MS" w:hAnsi="Comic Sans MS"/>
          <w:b/>
          <w:color w:val="7030A0"/>
          <w:sz w:val="28"/>
          <w:szCs w:val="28"/>
        </w:rPr>
        <w:t>April von 1</w:t>
      </w:r>
      <w:r w:rsidR="009260D5" w:rsidRPr="009260D5">
        <w:rPr>
          <w:rFonts w:ascii="Comic Sans MS" w:hAnsi="Comic Sans MS"/>
          <w:b/>
          <w:color w:val="7030A0"/>
          <w:sz w:val="28"/>
          <w:szCs w:val="28"/>
        </w:rPr>
        <w:t>3</w:t>
      </w:r>
      <w:r w:rsidRPr="009260D5">
        <w:rPr>
          <w:rFonts w:ascii="Comic Sans MS" w:hAnsi="Comic Sans MS"/>
          <w:b/>
          <w:color w:val="7030A0"/>
          <w:sz w:val="28"/>
          <w:szCs w:val="28"/>
        </w:rPr>
        <w:t xml:space="preserve"> bis 1</w:t>
      </w:r>
      <w:r w:rsidR="009260D5" w:rsidRPr="009260D5">
        <w:rPr>
          <w:rFonts w:ascii="Comic Sans MS" w:hAnsi="Comic Sans MS"/>
          <w:b/>
          <w:color w:val="7030A0"/>
          <w:sz w:val="28"/>
          <w:szCs w:val="28"/>
        </w:rPr>
        <w:t>4</w:t>
      </w:r>
      <w:r w:rsidRPr="009260D5">
        <w:rPr>
          <w:rFonts w:ascii="Comic Sans MS" w:hAnsi="Comic Sans MS"/>
          <w:b/>
          <w:color w:val="7030A0"/>
          <w:sz w:val="28"/>
          <w:szCs w:val="28"/>
        </w:rPr>
        <w:t xml:space="preserve"> Uhr </w:t>
      </w:r>
      <w:r w:rsidR="009260D5" w:rsidRPr="009260D5">
        <w:rPr>
          <w:rFonts w:ascii="Comic Sans MS" w:hAnsi="Comic Sans MS"/>
          <w:b/>
          <w:color w:val="7030A0"/>
          <w:sz w:val="28"/>
          <w:szCs w:val="28"/>
        </w:rPr>
        <w:t>oder 14.30 bis 15.30 Uhr</w:t>
      </w:r>
    </w:p>
    <w:p w:rsidR="00B2309F" w:rsidRPr="009260D5" w:rsidRDefault="009260D5" w:rsidP="00B2309F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9260D5"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r w:rsidRPr="009260D5">
        <w:rPr>
          <w:rFonts w:ascii="Comic Sans MS" w:hAnsi="Comic Sans MS"/>
          <w:b/>
          <w:color w:val="FF0000"/>
          <w:sz w:val="28"/>
          <w:szCs w:val="28"/>
        </w:rPr>
        <w:t>(mit Seepferdchen-Gutschein für Vorschulkinder und Erstklässler +10 €)</w:t>
      </w:r>
    </w:p>
    <w:p w:rsidR="00B2309F" w:rsidRPr="009260D5" w:rsidRDefault="00B2309F" w:rsidP="00795012">
      <w:pPr>
        <w:jc w:val="center"/>
        <w:rPr>
          <w:rFonts w:ascii="Comic Sans MS" w:hAnsi="Comic Sans MS"/>
          <w:b/>
          <w:color w:val="7030A0"/>
          <w:sz w:val="16"/>
          <w:szCs w:val="16"/>
        </w:rPr>
      </w:pPr>
    </w:p>
    <w:p w:rsidR="007734E1" w:rsidRPr="009260D5" w:rsidRDefault="00B2309F" w:rsidP="00795012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9260D5">
        <w:rPr>
          <w:rFonts w:ascii="Comic Sans MS" w:hAnsi="Comic Sans MS"/>
          <w:b/>
          <w:color w:val="7030A0"/>
          <w:sz w:val="28"/>
          <w:szCs w:val="28"/>
        </w:rPr>
        <w:t>„Spiel und Spaß“ Dienstag, 19. bis Freitag, 22. April von 10 bis 12 Uhr für Kinder von 6 bis 10 Jahren  (täglich wechselndes Programm: Kreatives, Bewegung, Kochen/Backen)</w:t>
      </w:r>
    </w:p>
    <w:p w:rsidR="00510348" w:rsidRDefault="00510348" w:rsidP="00795012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9260D5">
        <w:rPr>
          <w:rFonts w:ascii="Comic Sans MS" w:hAnsi="Comic Sans MS"/>
          <w:b/>
          <w:color w:val="FF0000"/>
          <w:sz w:val="28"/>
          <w:szCs w:val="28"/>
        </w:rPr>
        <w:t>Unkostenbeitrag:1€</w:t>
      </w:r>
    </w:p>
    <w:p w:rsidR="009260D5" w:rsidRPr="009260D5" w:rsidRDefault="009260D5" w:rsidP="00795012">
      <w:pPr>
        <w:jc w:val="center"/>
        <w:rPr>
          <w:rFonts w:ascii="Comic Sans MS" w:hAnsi="Comic Sans MS"/>
          <w:b/>
          <w:color w:val="FF0000"/>
          <w:sz w:val="16"/>
          <w:szCs w:val="16"/>
        </w:rPr>
      </w:pPr>
    </w:p>
    <w:p w:rsidR="00B2309F" w:rsidRPr="009260D5" w:rsidRDefault="00B2309F" w:rsidP="00B2309F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9260D5">
        <w:rPr>
          <w:rFonts w:ascii="Comic Sans MS" w:hAnsi="Comic Sans MS"/>
          <w:b/>
          <w:color w:val="7030A0"/>
          <w:sz w:val="28"/>
          <w:szCs w:val="28"/>
        </w:rPr>
        <w:t>„Abenteuer Helfen“ am Donnerstag, 21.April von 14 bis 16 Uhr für Kinder von 6 bis 10 Jahren  (Erste-Hilfe-Kurs für Kinder)</w:t>
      </w:r>
    </w:p>
    <w:p w:rsidR="00B2309F" w:rsidRDefault="00B2309F" w:rsidP="00B2309F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9260D5">
        <w:rPr>
          <w:rFonts w:ascii="Comic Sans MS" w:hAnsi="Comic Sans MS"/>
          <w:b/>
          <w:color w:val="FF0000"/>
          <w:sz w:val="28"/>
          <w:szCs w:val="28"/>
        </w:rPr>
        <w:t>Unkostenbeitrag:5€</w:t>
      </w:r>
    </w:p>
    <w:p w:rsidR="009260D5" w:rsidRPr="009260D5" w:rsidRDefault="009260D5" w:rsidP="00B2309F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</w:p>
    <w:p w:rsidR="009260D5" w:rsidRPr="009260D5" w:rsidRDefault="009260D5" w:rsidP="009260D5">
      <w:pPr>
        <w:jc w:val="center"/>
        <w:rPr>
          <w:rFonts w:ascii="Comic Sans MS" w:hAnsi="Comic Sans MS" w:cs="Arial"/>
          <w:color w:val="FF0000"/>
        </w:rPr>
      </w:pPr>
      <w:r w:rsidRPr="009260D5">
        <w:rPr>
          <w:rFonts w:ascii="Comic Sans MS" w:hAnsi="Comic Sans MS" w:cs="Arial"/>
          <w:color w:val="FF0000"/>
        </w:rPr>
        <w:t>Bitte melden Sie Ihr Kind im Haus der Begegnung, Auf der Wies 18, Mühldorf, Tel.: 4099 oder unter www.hausderbegegnung-muehldorf.de an.</w:t>
      </w:r>
    </w:p>
    <w:p w:rsidR="00B2309F" w:rsidRDefault="00B2309F" w:rsidP="00795012">
      <w:pPr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:rsidR="009260D5" w:rsidRDefault="009260D5" w:rsidP="009260D5">
      <w:pPr>
        <w:jc w:val="center"/>
        <w:rPr>
          <w:rFonts w:ascii="Comic Sans MS" w:hAnsi="Comic Sans MS"/>
          <w:b/>
          <w:color w:val="7030A0"/>
          <w:sz w:val="72"/>
          <w:szCs w:val="72"/>
        </w:rPr>
      </w:pPr>
      <w:r w:rsidRPr="00B2309F">
        <w:rPr>
          <w:rFonts w:ascii="Comic Sans MS" w:hAnsi="Comic Sans MS"/>
          <w:b/>
          <w:color w:val="E509CB"/>
          <w:sz w:val="72"/>
          <w:szCs w:val="72"/>
        </w:rPr>
        <w:lastRenderedPageBreak/>
        <w:t>Osterferien</w:t>
      </w:r>
      <w:r>
        <w:rPr>
          <w:rFonts w:ascii="Comic Sans MS" w:hAnsi="Comic Sans MS"/>
          <w:b/>
          <w:color w:val="7030A0"/>
          <w:sz w:val="72"/>
          <w:szCs w:val="72"/>
        </w:rPr>
        <w:t xml:space="preserve"> </w:t>
      </w:r>
      <w:r>
        <w:rPr>
          <w:rFonts w:ascii="Comic Sans MS" w:hAnsi="Comic Sans MS"/>
          <w:b/>
          <w:noProof/>
          <w:color w:val="7030A0"/>
          <w:sz w:val="72"/>
          <w:szCs w:val="72"/>
        </w:rPr>
        <w:drawing>
          <wp:inline distT="0" distB="0" distL="0" distR="0">
            <wp:extent cx="3257737" cy="2175361"/>
            <wp:effectExtent l="19050" t="0" r="0" b="0"/>
            <wp:docPr id="8" name="Bild 1" descr="Z:\Haus der Begegnung\2.1 Familienstützpunkt\Facebook\Fotos verschieden\k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Haus der Begegnung\2.1 Familienstützpunkt\Facebook\Fotos verschieden\ki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63" cy="217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0D5" w:rsidRPr="00B2309F" w:rsidRDefault="009260D5" w:rsidP="009260D5">
      <w:pPr>
        <w:jc w:val="center"/>
        <w:rPr>
          <w:rFonts w:ascii="Comic Sans MS" w:hAnsi="Comic Sans MS"/>
          <w:b/>
          <w:color w:val="E509CB"/>
          <w:sz w:val="72"/>
          <w:szCs w:val="72"/>
        </w:rPr>
      </w:pPr>
      <w:r w:rsidRPr="00B2309F">
        <w:rPr>
          <w:rFonts w:ascii="Comic Sans MS" w:hAnsi="Comic Sans MS"/>
          <w:b/>
          <w:color w:val="E509CB"/>
          <w:sz w:val="72"/>
          <w:szCs w:val="72"/>
        </w:rPr>
        <w:t>im Haus der Begegnung</w:t>
      </w: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7030A0"/>
          <w:sz w:val="16"/>
          <w:szCs w:val="16"/>
        </w:rPr>
      </w:pP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9260D5">
        <w:rPr>
          <w:rFonts w:ascii="Comic Sans MS" w:hAnsi="Comic Sans MS"/>
          <w:b/>
          <w:color w:val="7030A0"/>
          <w:sz w:val="28"/>
          <w:szCs w:val="28"/>
        </w:rPr>
        <w:t>„Schwimmkurs“ für Kinder im Hallenbad Mühldorf Dienstag, 19. bis Freitag, 22.April von 13 bis 14 Uhr oder 14.30 bis 15.30 Uhr</w:t>
      </w: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9260D5"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r w:rsidRPr="009260D5">
        <w:rPr>
          <w:rFonts w:ascii="Comic Sans MS" w:hAnsi="Comic Sans MS"/>
          <w:b/>
          <w:color w:val="FF0000"/>
          <w:sz w:val="28"/>
          <w:szCs w:val="28"/>
        </w:rPr>
        <w:t>(mit Seepferdchen-Gutschein für Vorschulkinder und Erstklässler +10 €)</w:t>
      </w: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7030A0"/>
          <w:sz w:val="16"/>
          <w:szCs w:val="16"/>
        </w:rPr>
      </w:pP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9260D5">
        <w:rPr>
          <w:rFonts w:ascii="Comic Sans MS" w:hAnsi="Comic Sans MS"/>
          <w:b/>
          <w:color w:val="7030A0"/>
          <w:sz w:val="28"/>
          <w:szCs w:val="28"/>
        </w:rPr>
        <w:t>„Spiel und Spaß“ Dienstag, 19. bis Freitag, 22. April von 10 bis 12 Uhr für Kinder von 6 bis 10 Jahren  (täglich wechselndes Programm: Kreatives, Bewegung, Kochen/Backen)</w:t>
      </w:r>
    </w:p>
    <w:p w:rsidR="009260D5" w:rsidRDefault="009260D5" w:rsidP="009260D5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9260D5">
        <w:rPr>
          <w:rFonts w:ascii="Comic Sans MS" w:hAnsi="Comic Sans MS"/>
          <w:b/>
          <w:color w:val="FF0000"/>
          <w:sz w:val="28"/>
          <w:szCs w:val="28"/>
        </w:rPr>
        <w:t>Unkostenbeitrag:1€</w:t>
      </w: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FF0000"/>
          <w:sz w:val="16"/>
          <w:szCs w:val="16"/>
        </w:rPr>
      </w:pP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9260D5">
        <w:rPr>
          <w:rFonts w:ascii="Comic Sans MS" w:hAnsi="Comic Sans MS"/>
          <w:b/>
          <w:color w:val="7030A0"/>
          <w:sz w:val="28"/>
          <w:szCs w:val="28"/>
        </w:rPr>
        <w:t>„Abenteuer Helfen“ am Donnerstag, 21.April von 14 bis 16 Uhr für Kinder von 6 bis 10 Jahren  (Erste-Hilfe-Kurs für Kinder)</w:t>
      </w:r>
    </w:p>
    <w:p w:rsidR="009260D5" w:rsidRDefault="009260D5" w:rsidP="009260D5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9260D5">
        <w:rPr>
          <w:rFonts w:ascii="Comic Sans MS" w:hAnsi="Comic Sans MS"/>
          <w:b/>
          <w:color w:val="FF0000"/>
          <w:sz w:val="28"/>
          <w:szCs w:val="28"/>
        </w:rPr>
        <w:t>Unkostenbeitrag:5€</w:t>
      </w: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</w:p>
    <w:p w:rsidR="009260D5" w:rsidRPr="009260D5" w:rsidRDefault="009260D5" w:rsidP="009260D5">
      <w:pPr>
        <w:jc w:val="center"/>
        <w:rPr>
          <w:rFonts w:ascii="Comic Sans MS" w:hAnsi="Comic Sans MS" w:cs="Arial"/>
          <w:color w:val="FF0000"/>
        </w:rPr>
      </w:pPr>
      <w:r w:rsidRPr="009260D5">
        <w:rPr>
          <w:rFonts w:ascii="Comic Sans MS" w:hAnsi="Comic Sans MS" w:cs="Arial"/>
          <w:color w:val="FF0000"/>
        </w:rPr>
        <w:t>Bitte melden Sie Ihr Kind im Haus der Begegnung, Auf der Wies 18, Mühldorf, Tel.: 4099 oder unter www.hausderbegegnung-muehldorf.de an.</w:t>
      </w:r>
    </w:p>
    <w:p w:rsidR="009260D5" w:rsidRDefault="009260D5" w:rsidP="009260D5">
      <w:pPr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:rsidR="009260D5" w:rsidRDefault="009260D5" w:rsidP="009260D5">
      <w:pPr>
        <w:jc w:val="center"/>
        <w:rPr>
          <w:rFonts w:ascii="Comic Sans MS" w:hAnsi="Comic Sans MS"/>
          <w:b/>
          <w:color w:val="7030A0"/>
          <w:sz w:val="72"/>
          <w:szCs w:val="72"/>
        </w:rPr>
      </w:pPr>
      <w:r w:rsidRPr="00B2309F">
        <w:rPr>
          <w:rFonts w:ascii="Comic Sans MS" w:hAnsi="Comic Sans MS"/>
          <w:b/>
          <w:color w:val="E509CB"/>
          <w:sz w:val="72"/>
          <w:szCs w:val="72"/>
        </w:rPr>
        <w:lastRenderedPageBreak/>
        <w:t>Osterferien</w:t>
      </w:r>
      <w:r>
        <w:rPr>
          <w:rFonts w:ascii="Comic Sans MS" w:hAnsi="Comic Sans MS"/>
          <w:b/>
          <w:color w:val="7030A0"/>
          <w:sz w:val="72"/>
          <w:szCs w:val="72"/>
        </w:rPr>
        <w:t xml:space="preserve"> </w:t>
      </w:r>
      <w:r>
        <w:rPr>
          <w:rFonts w:ascii="Comic Sans MS" w:hAnsi="Comic Sans MS"/>
          <w:b/>
          <w:noProof/>
          <w:color w:val="7030A0"/>
          <w:sz w:val="72"/>
          <w:szCs w:val="72"/>
        </w:rPr>
        <w:drawing>
          <wp:inline distT="0" distB="0" distL="0" distR="0">
            <wp:extent cx="3257737" cy="2175361"/>
            <wp:effectExtent l="19050" t="0" r="0" b="0"/>
            <wp:docPr id="9" name="Bild 1" descr="Z:\Haus der Begegnung\2.1 Familienstützpunkt\Facebook\Fotos verschieden\k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Haus der Begegnung\2.1 Familienstützpunkt\Facebook\Fotos verschieden\ki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63" cy="217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0D5" w:rsidRPr="00B2309F" w:rsidRDefault="009260D5" w:rsidP="009260D5">
      <w:pPr>
        <w:jc w:val="center"/>
        <w:rPr>
          <w:rFonts w:ascii="Comic Sans MS" w:hAnsi="Comic Sans MS"/>
          <w:b/>
          <w:color w:val="E509CB"/>
          <w:sz w:val="72"/>
          <w:szCs w:val="72"/>
        </w:rPr>
      </w:pPr>
      <w:r w:rsidRPr="00B2309F">
        <w:rPr>
          <w:rFonts w:ascii="Comic Sans MS" w:hAnsi="Comic Sans MS"/>
          <w:b/>
          <w:color w:val="E509CB"/>
          <w:sz w:val="72"/>
          <w:szCs w:val="72"/>
        </w:rPr>
        <w:t>im Haus der Begegnung</w:t>
      </w: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7030A0"/>
          <w:sz w:val="16"/>
          <w:szCs w:val="16"/>
        </w:rPr>
      </w:pP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9260D5">
        <w:rPr>
          <w:rFonts w:ascii="Comic Sans MS" w:hAnsi="Comic Sans MS"/>
          <w:b/>
          <w:color w:val="7030A0"/>
          <w:sz w:val="28"/>
          <w:szCs w:val="28"/>
        </w:rPr>
        <w:t>„Schwimmkurs“ für Kinder im Hallenbad Mühldorf Dienstag, 19. bis Freitag, 22.April von 13 bis 14 Uhr oder 14.30 bis 15.30 Uhr</w:t>
      </w: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9260D5"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r w:rsidRPr="009260D5">
        <w:rPr>
          <w:rFonts w:ascii="Comic Sans MS" w:hAnsi="Comic Sans MS"/>
          <w:b/>
          <w:color w:val="FF0000"/>
          <w:sz w:val="28"/>
          <w:szCs w:val="28"/>
        </w:rPr>
        <w:t>(mit Seepferdchen-Gutschein für Vorschulkinder und Erstklässler +10 €)</w:t>
      </w: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7030A0"/>
          <w:sz w:val="16"/>
          <w:szCs w:val="16"/>
        </w:rPr>
      </w:pP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9260D5">
        <w:rPr>
          <w:rFonts w:ascii="Comic Sans MS" w:hAnsi="Comic Sans MS"/>
          <w:b/>
          <w:color w:val="7030A0"/>
          <w:sz w:val="28"/>
          <w:szCs w:val="28"/>
        </w:rPr>
        <w:t>„Spiel und Spaß“ Dienstag, 19. bis Freitag, 22. April von 10 bis 12 Uhr für Kinder von 6 bis 10 Jahren  (täglich wechselndes Programm: Kreatives, Bewegung, Kochen/Backen)</w:t>
      </w:r>
    </w:p>
    <w:p w:rsidR="009260D5" w:rsidRDefault="009260D5" w:rsidP="009260D5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9260D5">
        <w:rPr>
          <w:rFonts w:ascii="Comic Sans MS" w:hAnsi="Comic Sans MS"/>
          <w:b/>
          <w:color w:val="FF0000"/>
          <w:sz w:val="28"/>
          <w:szCs w:val="28"/>
        </w:rPr>
        <w:t>Unkostenbeitrag:1€</w:t>
      </w: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FF0000"/>
          <w:sz w:val="16"/>
          <w:szCs w:val="16"/>
        </w:rPr>
      </w:pP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9260D5">
        <w:rPr>
          <w:rFonts w:ascii="Comic Sans MS" w:hAnsi="Comic Sans MS"/>
          <w:b/>
          <w:color w:val="7030A0"/>
          <w:sz w:val="28"/>
          <w:szCs w:val="28"/>
        </w:rPr>
        <w:t>„Abenteuer Helfen“ am Donnerstag, 21.April von 14 bis 16 Uhr für Kinder von 6 bis 10 Jahren  (Erste-Hilfe-Kurs für Kinder)</w:t>
      </w:r>
    </w:p>
    <w:p w:rsidR="009260D5" w:rsidRDefault="009260D5" w:rsidP="009260D5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9260D5">
        <w:rPr>
          <w:rFonts w:ascii="Comic Sans MS" w:hAnsi="Comic Sans MS"/>
          <w:b/>
          <w:color w:val="FF0000"/>
          <w:sz w:val="28"/>
          <w:szCs w:val="28"/>
        </w:rPr>
        <w:t>Unkostenbeitrag:5€</w:t>
      </w: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</w:p>
    <w:p w:rsidR="009260D5" w:rsidRPr="009260D5" w:rsidRDefault="009260D5" w:rsidP="009260D5">
      <w:pPr>
        <w:jc w:val="center"/>
        <w:rPr>
          <w:rFonts w:ascii="Comic Sans MS" w:hAnsi="Comic Sans MS" w:cs="Arial"/>
          <w:color w:val="FF0000"/>
        </w:rPr>
      </w:pPr>
      <w:r w:rsidRPr="009260D5">
        <w:rPr>
          <w:rFonts w:ascii="Comic Sans MS" w:hAnsi="Comic Sans MS" w:cs="Arial"/>
          <w:color w:val="FF0000"/>
        </w:rPr>
        <w:t>Bitte melden Sie Ihr Kind im Haus der Begegnung, Auf der Wies 18, Mühldorf, Tel.: 4099 oder unter www.hausderbegegnung-muehldorf.de an.</w:t>
      </w:r>
    </w:p>
    <w:p w:rsidR="009260D5" w:rsidRDefault="009260D5" w:rsidP="009260D5">
      <w:pPr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:rsidR="009260D5" w:rsidRDefault="009260D5" w:rsidP="009260D5">
      <w:pPr>
        <w:jc w:val="center"/>
        <w:rPr>
          <w:rFonts w:ascii="Comic Sans MS" w:hAnsi="Comic Sans MS"/>
          <w:b/>
          <w:color w:val="7030A0"/>
          <w:sz w:val="72"/>
          <w:szCs w:val="72"/>
        </w:rPr>
      </w:pPr>
      <w:r w:rsidRPr="00B2309F">
        <w:rPr>
          <w:rFonts w:ascii="Comic Sans MS" w:hAnsi="Comic Sans MS"/>
          <w:b/>
          <w:color w:val="E509CB"/>
          <w:sz w:val="72"/>
          <w:szCs w:val="72"/>
        </w:rPr>
        <w:lastRenderedPageBreak/>
        <w:t>Osterferien</w:t>
      </w:r>
      <w:r>
        <w:rPr>
          <w:rFonts w:ascii="Comic Sans MS" w:hAnsi="Comic Sans MS"/>
          <w:b/>
          <w:color w:val="7030A0"/>
          <w:sz w:val="72"/>
          <w:szCs w:val="72"/>
        </w:rPr>
        <w:t xml:space="preserve"> </w:t>
      </w:r>
      <w:r>
        <w:rPr>
          <w:rFonts w:ascii="Comic Sans MS" w:hAnsi="Comic Sans MS"/>
          <w:b/>
          <w:noProof/>
          <w:color w:val="7030A0"/>
          <w:sz w:val="72"/>
          <w:szCs w:val="72"/>
        </w:rPr>
        <w:drawing>
          <wp:inline distT="0" distB="0" distL="0" distR="0">
            <wp:extent cx="3257737" cy="2175361"/>
            <wp:effectExtent l="19050" t="0" r="0" b="0"/>
            <wp:docPr id="10" name="Bild 1" descr="Z:\Haus der Begegnung\2.1 Familienstützpunkt\Facebook\Fotos verschieden\k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Haus der Begegnung\2.1 Familienstützpunkt\Facebook\Fotos verschieden\ki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63" cy="217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0D5" w:rsidRPr="00B2309F" w:rsidRDefault="009260D5" w:rsidP="009260D5">
      <w:pPr>
        <w:jc w:val="center"/>
        <w:rPr>
          <w:rFonts w:ascii="Comic Sans MS" w:hAnsi="Comic Sans MS"/>
          <w:b/>
          <w:color w:val="E509CB"/>
          <w:sz w:val="72"/>
          <w:szCs w:val="72"/>
        </w:rPr>
      </w:pPr>
      <w:r w:rsidRPr="00B2309F">
        <w:rPr>
          <w:rFonts w:ascii="Comic Sans MS" w:hAnsi="Comic Sans MS"/>
          <w:b/>
          <w:color w:val="E509CB"/>
          <w:sz w:val="72"/>
          <w:szCs w:val="72"/>
        </w:rPr>
        <w:t>im Haus der Begegnung</w:t>
      </w: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7030A0"/>
          <w:sz w:val="16"/>
          <w:szCs w:val="16"/>
        </w:rPr>
      </w:pP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9260D5">
        <w:rPr>
          <w:rFonts w:ascii="Comic Sans MS" w:hAnsi="Comic Sans MS"/>
          <w:b/>
          <w:color w:val="7030A0"/>
          <w:sz w:val="28"/>
          <w:szCs w:val="28"/>
        </w:rPr>
        <w:t>„Schwimmkurs“ für Kinder im Hallenbad Mühldorf Dienstag, 19. bis Freitag, 22.April von 13 bis 14 Uhr oder 14.30 bis 15.30 Uhr</w:t>
      </w: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9260D5"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r w:rsidRPr="009260D5">
        <w:rPr>
          <w:rFonts w:ascii="Comic Sans MS" w:hAnsi="Comic Sans MS"/>
          <w:b/>
          <w:color w:val="FF0000"/>
          <w:sz w:val="28"/>
          <w:szCs w:val="28"/>
        </w:rPr>
        <w:t>(mit Seepferdchen-Gutschein für Vorschulkinder und Erstklässler +10 €)</w:t>
      </w: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7030A0"/>
          <w:sz w:val="16"/>
          <w:szCs w:val="16"/>
        </w:rPr>
      </w:pP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9260D5">
        <w:rPr>
          <w:rFonts w:ascii="Comic Sans MS" w:hAnsi="Comic Sans MS"/>
          <w:b/>
          <w:color w:val="7030A0"/>
          <w:sz w:val="28"/>
          <w:szCs w:val="28"/>
        </w:rPr>
        <w:t>„Spiel und Spaß“ Dienstag, 19. bis Freitag, 22. April von 10 bis 12 Uhr für Kinder von 6 bis 10 Jahren  (täglich wechselndes Programm: Kreatives, Bewegung, Kochen/Backen)</w:t>
      </w:r>
    </w:p>
    <w:p w:rsidR="009260D5" w:rsidRDefault="009260D5" w:rsidP="009260D5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9260D5">
        <w:rPr>
          <w:rFonts w:ascii="Comic Sans MS" w:hAnsi="Comic Sans MS"/>
          <w:b/>
          <w:color w:val="FF0000"/>
          <w:sz w:val="28"/>
          <w:szCs w:val="28"/>
        </w:rPr>
        <w:t>Unkostenbeitrag:1€</w:t>
      </w: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FF0000"/>
          <w:sz w:val="16"/>
          <w:szCs w:val="16"/>
        </w:rPr>
      </w:pP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9260D5">
        <w:rPr>
          <w:rFonts w:ascii="Comic Sans MS" w:hAnsi="Comic Sans MS"/>
          <w:b/>
          <w:color w:val="7030A0"/>
          <w:sz w:val="28"/>
          <w:szCs w:val="28"/>
        </w:rPr>
        <w:t>„Abenteuer Helfen“ am Donnerstag, 21.April von 14 bis 16 Uhr für Kinder von 6 bis 10 Jahren  (Erste-Hilfe-Kurs für Kinder)</w:t>
      </w:r>
    </w:p>
    <w:p w:rsidR="009260D5" w:rsidRDefault="009260D5" w:rsidP="009260D5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9260D5">
        <w:rPr>
          <w:rFonts w:ascii="Comic Sans MS" w:hAnsi="Comic Sans MS"/>
          <w:b/>
          <w:color w:val="FF0000"/>
          <w:sz w:val="28"/>
          <w:szCs w:val="28"/>
        </w:rPr>
        <w:t>Unkostenbeitrag:5€</w:t>
      </w:r>
    </w:p>
    <w:p w:rsidR="009260D5" w:rsidRPr="009260D5" w:rsidRDefault="009260D5" w:rsidP="009260D5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</w:p>
    <w:p w:rsidR="009260D5" w:rsidRDefault="009260D5" w:rsidP="009260D5">
      <w:pPr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9260D5">
        <w:rPr>
          <w:rFonts w:ascii="Comic Sans MS" w:hAnsi="Comic Sans MS" w:cs="Arial"/>
          <w:color w:val="FF0000"/>
        </w:rPr>
        <w:t>Bitte melden Sie Ihr Kind im Haus der Begegnung, Auf der Wies 18, Mühldorf, Tel.: 4099 oder unter www.hausderbegegnung-muehldorf.de an.</w:t>
      </w:r>
    </w:p>
    <w:sectPr w:rsidR="009260D5" w:rsidSect="00051630">
      <w:headerReference w:type="default" r:id="rId7"/>
      <w:footerReference w:type="default" r:id="rId8"/>
      <w:pgSz w:w="11906" w:h="16838" w:code="9"/>
      <w:pgMar w:top="1417" w:right="1417" w:bottom="1134" w:left="1417" w:header="170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0D5" w:rsidRDefault="009260D5" w:rsidP="005C0A4A">
      <w:r>
        <w:separator/>
      </w:r>
    </w:p>
  </w:endnote>
  <w:endnote w:type="continuationSeparator" w:id="0">
    <w:p w:rsidR="009260D5" w:rsidRDefault="009260D5" w:rsidP="005C0A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0D5" w:rsidRPr="00BF2516" w:rsidRDefault="009260D5" w:rsidP="00167498">
    <w:pPr>
      <w:rPr>
        <w:rFonts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83328" behindDoc="0" locked="0" layoutInCell="1" allowOverlap="1">
          <wp:simplePos x="0" y="0"/>
          <wp:positionH relativeFrom="column">
            <wp:posOffset>2275522</wp:posOffset>
          </wp:positionH>
          <wp:positionV relativeFrom="paragraph">
            <wp:posOffset>98425</wp:posOffset>
          </wp:positionV>
          <wp:extent cx="449580" cy="449580"/>
          <wp:effectExtent l="0" t="0" r="7620" b="762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1280" behindDoc="0" locked="0" layoutInCell="1" allowOverlap="1">
          <wp:simplePos x="0" y="0"/>
          <wp:positionH relativeFrom="column">
            <wp:posOffset>2902903</wp:posOffset>
          </wp:positionH>
          <wp:positionV relativeFrom="paragraph">
            <wp:posOffset>101600</wp:posOffset>
          </wp:positionV>
          <wp:extent cx="1814195" cy="453390"/>
          <wp:effectExtent l="0" t="0" r="0" b="381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419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304" behindDoc="0" locked="0" layoutInCell="1" allowOverlap="1">
          <wp:simplePos x="0" y="0"/>
          <wp:positionH relativeFrom="column">
            <wp:posOffset>4845367</wp:posOffset>
          </wp:positionH>
          <wp:positionV relativeFrom="paragraph">
            <wp:posOffset>138430</wp:posOffset>
          </wp:positionV>
          <wp:extent cx="1050925" cy="399415"/>
          <wp:effectExtent l="0" t="0" r="0" b="63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0256" behindDoc="0" locked="0" layoutInCell="1" allowOverlap="1">
          <wp:simplePos x="0" y="0"/>
          <wp:positionH relativeFrom="column">
            <wp:posOffset>1009015</wp:posOffset>
          </wp:positionH>
          <wp:positionV relativeFrom="paragraph">
            <wp:posOffset>123190</wp:posOffset>
          </wp:positionV>
          <wp:extent cx="1050925" cy="399415"/>
          <wp:effectExtent l="0" t="0" r="0" b="63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923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118428</wp:posOffset>
          </wp:positionV>
          <wp:extent cx="878205" cy="399415"/>
          <wp:effectExtent l="0" t="0" r="0" b="63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5948146" cy="666000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48146" cy="66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softHyphen/>
    </w:r>
    <w:r>
      <w:rPr>
        <w:rFonts w:cs="Arial"/>
        <w:sz w:val="20"/>
        <w:szCs w:val="20"/>
      </w:rPr>
      <w:softHyphen/>
    </w:r>
  </w:p>
  <w:tbl>
    <w:tblPr>
      <w:tblW w:w="9467" w:type="dxa"/>
      <w:tblCellSpacing w:w="0" w:type="dxa"/>
      <w:tblCellMar>
        <w:top w:w="113" w:type="dxa"/>
        <w:left w:w="0" w:type="dxa"/>
        <w:right w:w="0" w:type="dxa"/>
      </w:tblCellMar>
      <w:tblLook w:val="04A0"/>
    </w:tblPr>
    <w:tblGrid>
      <w:gridCol w:w="989"/>
      <w:gridCol w:w="1106"/>
      <w:gridCol w:w="2193"/>
      <w:gridCol w:w="2134"/>
      <w:gridCol w:w="1558"/>
      <w:gridCol w:w="1487"/>
    </w:tblGrid>
    <w:tr w:rsidR="009260D5" w:rsidRPr="00A71BE8" w:rsidTr="004008C5">
      <w:trPr>
        <w:trHeight w:val="309"/>
        <w:tblCellSpacing w:w="0" w:type="dxa"/>
      </w:trPr>
      <w:tc>
        <w:tcPr>
          <w:tcW w:w="989" w:type="dxa"/>
          <w:tcMar>
            <w:top w:w="0" w:type="dxa"/>
          </w:tcMar>
        </w:tcPr>
        <w:p w:rsidR="009260D5" w:rsidRPr="004C09CB" w:rsidRDefault="009260D5" w:rsidP="00EE4E01">
          <w:pPr>
            <w:pStyle w:val="Fuzeile"/>
            <w:rPr>
              <w:noProof/>
              <w:color w:val="747678"/>
              <w:sz w:val="12"/>
              <w:szCs w:val="12"/>
            </w:rPr>
          </w:pPr>
          <w:r>
            <w:rPr>
              <w:noProof/>
              <w:color w:val="747678"/>
              <w:sz w:val="12"/>
              <w:szCs w:val="12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6149" type="#_x0000_t32" style="position:absolute;margin-left:46pt;margin-top:-1.1pt;width:0;height:17pt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" strokecolor="#747678" strokeweight=".8pt"/>
            </w:pict>
          </w:r>
          <w:r w:rsidRPr="004C09CB">
            <w:rPr>
              <w:noProof/>
              <w:color w:val="747678"/>
              <w:sz w:val="12"/>
              <w:szCs w:val="12"/>
            </w:rPr>
            <w:t xml:space="preserve">Auf der Wies 18 </w:t>
          </w:r>
        </w:p>
        <w:p w:rsidR="009260D5" w:rsidRPr="004C09CB" w:rsidRDefault="009260D5" w:rsidP="00EE4E01">
          <w:pPr>
            <w:pStyle w:val="Fuzeile"/>
            <w:rPr>
              <w:noProof/>
              <w:color w:val="747678"/>
              <w:sz w:val="12"/>
              <w:szCs w:val="12"/>
            </w:rPr>
          </w:pPr>
          <w:r w:rsidRPr="004C09CB">
            <w:rPr>
              <w:noProof/>
              <w:color w:val="747678"/>
              <w:sz w:val="12"/>
              <w:szCs w:val="12"/>
            </w:rPr>
            <w:t>84453 Mühldorf</w:t>
          </w:r>
        </w:p>
      </w:tc>
      <w:tc>
        <w:tcPr>
          <w:tcW w:w="1106" w:type="dxa"/>
          <w:tcMar>
            <w:top w:w="0" w:type="dxa"/>
          </w:tcMar>
        </w:tcPr>
        <w:p w:rsidR="009260D5" w:rsidRPr="004C09CB" w:rsidRDefault="009260D5" w:rsidP="00EE4E01">
          <w:pPr>
            <w:pStyle w:val="Fuzeile"/>
            <w:rPr>
              <w:noProof/>
              <w:color w:val="747678"/>
              <w:sz w:val="12"/>
              <w:szCs w:val="12"/>
            </w:rPr>
          </w:pPr>
          <w:r>
            <w:rPr>
              <w:noProof/>
              <w:color w:val="747678"/>
              <w:sz w:val="12"/>
              <w:szCs w:val="12"/>
            </w:rPr>
            <w:pict>
              <v:shape id="AutoShape 5" o:spid="_x0000_s6148" type="#_x0000_t32" style="position:absolute;margin-left:51.95pt;margin-top:-1.1pt;width:0;height:17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" strokecolor="#747678" strokeweight=".8pt"/>
            </w:pict>
          </w:r>
          <w:r w:rsidRPr="004C09CB">
            <w:rPr>
              <w:noProof/>
              <w:color w:val="747678"/>
              <w:sz w:val="12"/>
              <w:szCs w:val="12"/>
            </w:rPr>
            <w:t xml:space="preserve">Tel:  </w:t>
          </w:r>
          <w:r w:rsidRPr="004C09CB">
            <w:rPr>
              <w:color w:val="747678"/>
              <w:sz w:val="12"/>
              <w:szCs w:val="12"/>
            </w:rPr>
            <w:t>08631 -</w:t>
          </w:r>
          <w:r w:rsidRPr="004C09CB">
            <w:rPr>
              <w:noProof/>
              <w:color w:val="747678"/>
              <w:sz w:val="12"/>
              <w:szCs w:val="12"/>
            </w:rPr>
            <w:t xml:space="preserve"> 4099</w:t>
          </w:r>
        </w:p>
        <w:p w:rsidR="009260D5" w:rsidRPr="004C09CB" w:rsidRDefault="009260D5" w:rsidP="00EE4E01">
          <w:pPr>
            <w:pStyle w:val="Fuzeile"/>
            <w:rPr>
              <w:color w:val="747678"/>
              <w:sz w:val="12"/>
              <w:szCs w:val="12"/>
            </w:rPr>
          </w:pPr>
          <w:r w:rsidRPr="004C09CB">
            <w:rPr>
              <w:color w:val="747678"/>
              <w:sz w:val="12"/>
              <w:szCs w:val="12"/>
            </w:rPr>
            <w:t>Fax: 08631 - 4090</w:t>
          </w:r>
        </w:p>
      </w:tc>
      <w:tc>
        <w:tcPr>
          <w:tcW w:w="2193" w:type="dxa"/>
          <w:tcMar>
            <w:top w:w="0" w:type="dxa"/>
          </w:tcMar>
        </w:tcPr>
        <w:p w:rsidR="009260D5" w:rsidRPr="004C09CB" w:rsidRDefault="009260D5" w:rsidP="004008C5">
          <w:pPr>
            <w:pStyle w:val="Fuzeile"/>
            <w:jc w:val="both"/>
            <w:rPr>
              <w:color w:val="747678"/>
              <w:sz w:val="12"/>
              <w:szCs w:val="12"/>
            </w:rPr>
          </w:pPr>
          <w:r>
            <w:rPr>
              <w:noProof/>
              <w:color w:val="747678"/>
              <w:sz w:val="12"/>
              <w:szCs w:val="12"/>
            </w:rPr>
            <w:pict>
              <v:shape id="AutoShape 18" o:spid="_x0000_s6147" type="#_x0000_t32" style="position:absolute;left:0;text-align:left;margin-left:106.95pt;margin-top:-1.1pt;width:0;height:17pt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" strokecolor="#747678" strokeweight=".8pt"/>
            </w:pict>
          </w:r>
          <w:r w:rsidRPr="004C09CB">
            <w:rPr>
              <w:color w:val="747678"/>
              <w:sz w:val="12"/>
              <w:szCs w:val="12"/>
            </w:rPr>
            <w:t>www.hausderbegegnung-muehldorf.de</w:t>
          </w:r>
        </w:p>
        <w:p w:rsidR="009260D5" w:rsidRPr="004C09CB" w:rsidRDefault="009260D5" w:rsidP="004008C5">
          <w:pPr>
            <w:pStyle w:val="Fuzeile"/>
            <w:jc w:val="both"/>
            <w:rPr>
              <w:color w:val="747678"/>
              <w:sz w:val="12"/>
              <w:szCs w:val="12"/>
            </w:rPr>
          </w:pPr>
          <w:r w:rsidRPr="004C09CB">
            <w:rPr>
              <w:color w:val="747678"/>
              <w:sz w:val="12"/>
              <w:szCs w:val="12"/>
            </w:rPr>
            <w:t>info@hausderbegegnung-muehldorf.de</w:t>
          </w:r>
        </w:p>
      </w:tc>
      <w:tc>
        <w:tcPr>
          <w:tcW w:w="2134" w:type="dxa"/>
          <w:tcMar>
            <w:top w:w="0" w:type="dxa"/>
          </w:tcMar>
        </w:tcPr>
        <w:p w:rsidR="009260D5" w:rsidRPr="004C09CB" w:rsidRDefault="009260D5" w:rsidP="00EE4E01">
          <w:pPr>
            <w:pStyle w:val="Fuzeile"/>
            <w:rPr>
              <w:color w:val="747678"/>
              <w:sz w:val="12"/>
              <w:szCs w:val="12"/>
            </w:rPr>
          </w:pPr>
          <w:r>
            <w:rPr>
              <w:noProof/>
              <w:color w:val="747678"/>
              <w:sz w:val="12"/>
              <w:szCs w:val="12"/>
            </w:rPr>
            <w:pict>
              <v:shape id="AutoShape 16" o:spid="_x0000_s6146" type="#_x0000_t32" style="position:absolute;margin-left:103.6pt;margin-top:-1.1pt;width:0;height:17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" strokecolor="#747678" strokeweight=".8pt"/>
            </w:pict>
          </w:r>
          <w:r w:rsidRPr="004C09CB">
            <w:rPr>
              <w:color w:val="747678"/>
              <w:sz w:val="12"/>
              <w:szCs w:val="12"/>
            </w:rPr>
            <w:t>IBAN: DE56 7115 1020 0000 9431 75</w:t>
          </w:r>
        </w:p>
        <w:p w:rsidR="009260D5" w:rsidRPr="004C09CB" w:rsidRDefault="009260D5" w:rsidP="00EE4E01">
          <w:pPr>
            <w:pStyle w:val="Fuzeile"/>
            <w:rPr>
              <w:color w:val="747678"/>
              <w:sz w:val="12"/>
              <w:szCs w:val="12"/>
            </w:rPr>
          </w:pPr>
          <w:r w:rsidRPr="004C09CB">
            <w:rPr>
              <w:color w:val="747678"/>
              <w:sz w:val="12"/>
              <w:szCs w:val="12"/>
            </w:rPr>
            <w:t>BIC:    BYLADEM1MDF</w:t>
          </w:r>
        </w:p>
      </w:tc>
      <w:tc>
        <w:tcPr>
          <w:tcW w:w="1558" w:type="dxa"/>
          <w:tcMar>
            <w:top w:w="0" w:type="dxa"/>
          </w:tcMar>
        </w:tcPr>
        <w:p w:rsidR="009260D5" w:rsidRPr="004C09CB" w:rsidRDefault="009260D5" w:rsidP="00EE4E01">
          <w:pPr>
            <w:pStyle w:val="Fuzeile"/>
            <w:rPr>
              <w:color w:val="747678"/>
              <w:sz w:val="12"/>
              <w:szCs w:val="12"/>
            </w:rPr>
          </w:pPr>
          <w:r>
            <w:rPr>
              <w:noProof/>
              <w:color w:val="747678"/>
              <w:sz w:val="12"/>
              <w:szCs w:val="12"/>
            </w:rPr>
            <w:pict>
              <v:shape id="AutoShape 6" o:spid="_x0000_s6145" type="#_x0000_t32" style="position:absolute;margin-left:75.25pt;margin-top:-1.1pt;width:0;height:17pt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" strokecolor="#747678" strokeweight=".8pt"/>
            </w:pict>
          </w:r>
          <w:r w:rsidRPr="004C09CB">
            <w:rPr>
              <w:color w:val="747678"/>
              <w:sz w:val="12"/>
              <w:szCs w:val="12"/>
            </w:rPr>
            <w:t>Steuer - Nr. 141/107/10209</w:t>
          </w:r>
        </w:p>
        <w:p w:rsidR="009260D5" w:rsidRPr="004C09CB" w:rsidRDefault="009260D5" w:rsidP="00EE4E01">
          <w:pPr>
            <w:pStyle w:val="Fuzeile"/>
            <w:rPr>
              <w:color w:val="747678"/>
              <w:sz w:val="12"/>
              <w:szCs w:val="12"/>
            </w:rPr>
          </w:pPr>
          <w:r w:rsidRPr="004C09CB">
            <w:rPr>
              <w:color w:val="747678"/>
              <w:sz w:val="12"/>
              <w:szCs w:val="12"/>
            </w:rPr>
            <w:t>Finanzamt Mühldorf</w:t>
          </w:r>
        </w:p>
      </w:tc>
      <w:tc>
        <w:tcPr>
          <w:tcW w:w="1487" w:type="dxa"/>
        </w:tcPr>
        <w:p w:rsidR="009260D5" w:rsidRPr="004C09CB" w:rsidRDefault="009260D5" w:rsidP="00EE4E01">
          <w:pPr>
            <w:pStyle w:val="Fuzeile"/>
            <w:rPr>
              <w:color w:val="747678"/>
              <w:sz w:val="12"/>
              <w:szCs w:val="12"/>
            </w:rPr>
          </w:pPr>
          <w:r w:rsidRPr="004C09CB">
            <w:rPr>
              <w:color w:val="747678"/>
              <w:sz w:val="12"/>
              <w:szCs w:val="12"/>
            </w:rPr>
            <w:t>Amtsgericht Traunstein</w:t>
          </w:r>
        </w:p>
        <w:p w:rsidR="009260D5" w:rsidRPr="004C09CB" w:rsidRDefault="009260D5" w:rsidP="00EE4E01">
          <w:pPr>
            <w:pStyle w:val="Fuzeile"/>
            <w:rPr>
              <w:color w:val="747678"/>
              <w:sz w:val="12"/>
              <w:szCs w:val="12"/>
            </w:rPr>
          </w:pPr>
          <w:r w:rsidRPr="004C09CB">
            <w:rPr>
              <w:color w:val="747678"/>
              <w:sz w:val="12"/>
              <w:szCs w:val="12"/>
            </w:rPr>
            <w:t>Registergericht VR 30 405</w:t>
          </w:r>
        </w:p>
      </w:tc>
    </w:tr>
  </w:tbl>
  <w:p w:rsidR="009260D5" w:rsidRPr="005F77CB" w:rsidRDefault="009260D5" w:rsidP="00167498">
    <w:pPr>
      <w:rPr>
        <w:rFonts w:cs="Arial"/>
        <w:color w:val="707274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0D5" w:rsidRDefault="009260D5" w:rsidP="005C0A4A">
      <w:r>
        <w:separator/>
      </w:r>
    </w:p>
  </w:footnote>
  <w:footnote w:type="continuationSeparator" w:id="0">
    <w:p w:rsidR="009260D5" w:rsidRDefault="009260D5" w:rsidP="005C0A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0D5" w:rsidRDefault="009260D5">
    <w:pPr>
      <w:pStyle w:val="Kopfzeile"/>
    </w:pPr>
    <w:r>
      <w:rPr>
        <w:noProof/>
      </w:rPr>
      <w:drawing>
        <wp:anchor distT="0" distB="0" distL="114300" distR="114300" simplePos="0" relativeHeight="251687424" behindDoc="0" locked="0" layoutInCell="1" allowOverlap="1">
          <wp:simplePos x="0" y="0"/>
          <wp:positionH relativeFrom="column">
            <wp:posOffset>-900430</wp:posOffset>
          </wp:positionH>
          <wp:positionV relativeFrom="page">
            <wp:posOffset>104775</wp:posOffset>
          </wp:positionV>
          <wp:extent cx="7534800" cy="1256400"/>
          <wp:effectExtent l="0" t="0" r="0" b="0"/>
          <wp:wrapTopAndBottom/>
          <wp:docPr id="1" name="Bild 1" descr="Dani HDD:Users:danielazieglgansberger:Desktop:Kopfzeil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ni HDD:Users:danielazieglgansberger:Desktop:Kopfzeil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4800" cy="1256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0" o:spid="_x0000_s6151" type="#_x0000_t32" style="position:absolute;margin-left:14.2pt;margin-top:421pt;width:8.5pt;height:0;z-index:2516864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">
          <w10:wrap anchorx="page" anchory="page"/>
        </v:shape>
      </w:pict>
    </w:r>
    <w:r>
      <w:rPr>
        <w:noProof/>
      </w:rPr>
      <w:pict>
        <v:shape id="AutoShape 9" o:spid="_x0000_s6150" type="#_x0000_t32" style="position:absolute;margin-left:14.2pt;margin-top:297.7pt;width:8.5pt;height:0;z-index:2516853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"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6152"/>
    <o:shapelayout v:ext="edit">
      <o:idmap v:ext="edit" data="6"/>
      <o:rules v:ext="edit">
        <o:r id="V:Rule8" type="connector" idref="#AutoShape 5"/>
        <o:r id="V:Rule9" type="connector" idref="#AutoShape 16"/>
        <o:r id="V:Rule10" type="connector" idref="#AutoShape 7"/>
        <o:r id="V:Rule11" type="connector" idref="#AutoShape 10"/>
        <o:r id="V:Rule12" type="connector" idref="#AutoShape 9"/>
        <o:r id="V:Rule13" type="connector" idref="#AutoShape 6"/>
        <o:r id="V:Rule14" type="connector" idref="#AutoShape 1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74877"/>
    <w:rsid w:val="000005AC"/>
    <w:rsid w:val="00006B60"/>
    <w:rsid w:val="000143F3"/>
    <w:rsid w:val="00051630"/>
    <w:rsid w:val="000879D9"/>
    <w:rsid w:val="000B2867"/>
    <w:rsid w:val="000B7FF0"/>
    <w:rsid w:val="000C55D9"/>
    <w:rsid w:val="000D3D06"/>
    <w:rsid w:val="000D5C94"/>
    <w:rsid w:val="000F6FF3"/>
    <w:rsid w:val="00115F02"/>
    <w:rsid w:val="00167498"/>
    <w:rsid w:val="001D6224"/>
    <w:rsid w:val="00201B9B"/>
    <w:rsid w:val="002076FF"/>
    <w:rsid w:val="0022467B"/>
    <w:rsid w:val="002754EF"/>
    <w:rsid w:val="00277A59"/>
    <w:rsid w:val="002F0A7D"/>
    <w:rsid w:val="003159F9"/>
    <w:rsid w:val="00347261"/>
    <w:rsid w:val="0036189B"/>
    <w:rsid w:val="003A7D6B"/>
    <w:rsid w:val="004007C6"/>
    <w:rsid w:val="004008C5"/>
    <w:rsid w:val="00433674"/>
    <w:rsid w:val="00441C0D"/>
    <w:rsid w:val="00463D38"/>
    <w:rsid w:val="00467A42"/>
    <w:rsid w:val="004C09CB"/>
    <w:rsid w:val="00510348"/>
    <w:rsid w:val="005243D6"/>
    <w:rsid w:val="005C0A4A"/>
    <w:rsid w:val="005F77CB"/>
    <w:rsid w:val="00674877"/>
    <w:rsid w:val="00710348"/>
    <w:rsid w:val="00711D12"/>
    <w:rsid w:val="007325E7"/>
    <w:rsid w:val="00744CB2"/>
    <w:rsid w:val="007734E1"/>
    <w:rsid w:val="00795012"/>
    <w:rsid w:val="007D4187"/>
    <w:rsid w:val="00840B83"/>
    <w:rsid w:val="008430EB"/>
    <w:rsid w:val="008B4477"/>
    <w:rsid w:val="008B611B"/>
    <w:rsid w:val="008E17D3"/>
    <w:rsid w:val="009134B1"/>
    <w:rsid w:val="00913C0C"/>
    <w:rsid w:val="00920DB1"/>
    <w:rsid w:val="009260D5"/>
    <w:rsid w:val="00935515"/>
    <w:rsid w:val="009B36C0"/>
    <w:rsid w:val="00A35639"/>
    <w:rsid w:val="00A43E67"/>
    <w:rsid w:val="00A71BE8"/>
    <w:rsid w:val="00A879D6"/>
    <w:rsid w:val="00AE6448"/>
    <w:rsid w:val="00B102AC"/>
    <w:rsid w:val="00B2309F"/>
    <w:rsid w:val="00B43A6F"/>
    <w:rsid w:val="00B52C8D"/>
    <w:rsid w:val="00B721CB"/>
    <w:rsid w:val="00B74BBA"/>
    <w:rsid w:val="00BE02D9"/>
    <w:rsid w:val="00C02251"/>
    <w:rsid w:val="00C17796"/>
    <w:rsid w:val="00CE4E9E"/>
    <w:rsid w:val="00CF37E2"/>
    <w:rsid w:val="00D30915"/>
    <w:rsid w:val="00D371F2"/>
    <w:rsid w:val="00D9587B"/>
    <w:rsid w:val="00E9379E"/>
    <w:rsid w:val="00E96050"/>
    <w:rsid w:val="00EE0E05"/>
    <w:rsid w:val="00EE4E01"/>
    <w:rsid w:val="00EF2C8F"/>
    <w:rsid w:val="00F91D47"/>
    <w:rsid w:val="00FB19E8"/>
    <w:rsid w:val="00FB45D5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734E1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10BA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010BA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25094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D41B47"/>
    <w:rPr>
      <w:color w:val="0000FF"/>
      <w:u w:val="single"/>
    </w:rPr>
  </w:style>
  <w:style w:type="character" w:customStyle="1" w:styleId="FuzeileZchn">
    <w:name w:val="Fußzeile Zchn"/>
    <w:basedOn w:val="Absatz-Standardschriftart"/>
    <w:link w:val="Fuzeile"/>
    <w:rsid w:val="00EE4E01"/>
    <w:rPr>
      <w:rFonts w:ascii="Arial" w:hAnsi="Arial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F2C8F"/>
    <w:rPr>
      <w:color w:val="605E5C"/>
      <w:shd w:val="clear" w:color="auto" w:fill="E1DFDD"/>
    </w:rPr>
  </w:style>
  <w:style w:type="character" w:customStyle="1" w:styleId="KopfzeileZchn">
    <w:name w:val="Kopfzeile Zchn"/>
    <w:basedOn w:val="Absatz-Standardschriftart"/>
    <w:link w:val="Kopfzeile"/>
    <w:rsid w:val="00051630"/>
    <w:rPr>
      <w:rFonts w:ascii="Arial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a\Desktop\Briefkopf_HDB_04-2021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Briefkopf_HDB_04-2021</Template>
  <TotalTime>0</TotalTime>
  <Pages>4</Pages>
  <Words>387</Words>
  <Characters>2440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Haus der Begegnung</vt:lpstr>
      <vt:lpstr>Haus der Begegnung </vt:lpstr>
    </vt:vector>
  </TitlesOfParts>
  <Company>AWO</Company>
  <LinksUpToDate>false</LinksUpToDate>
  <CharactersWithSpaces>2822</CharactersWithSpaces>
  <SharedDoc>false</SharedDoc>
  <HLinks>
    <vt:vector size="12" baseType="variant">
      <vt:variant>
        <vt:i4>7143424</vt:i4>
      </vt:variant>
      <vt:variant>
        <vt:i4>-1</vt:i4>
      </vt:variant>
      <vt:variant>
        <vt:i4>2058</vt:i4>
      </vt:variant>
      <vt:variant>
        <vt:i4>1</vt:i4>
      </vt:variant>
      <vt:variant>
        <vt:lpwstr>Kopfzeile</vt:lpwstr>
      </vt:variant>
      <vt:variant>
        <vt:lpwstr/>
      </vt:variant>
      <vt:variant>
        <vt:i4>6488126</vt:i4>
      </vt:variant>
      <vt:variant>
        <vt:i4>-1</vt:i4>
      </vt:variant>
      <vt:variant>
        <vt:i4>2057</vt:i4>
      </vt:variant>
      <vt:variant>
        <vt:i4>1</vt:i4>
      </vt:variant>
      <vt:variant>
        <vt:lpwstr>Fusszeile1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Haus der Begegnung</dc:title>
  <dc:creator>Michaela Gisnapp</dc:creator>
  <cp:lastModifiedBy>Michaela Gisnapp</cp:lastModifiedBy>
  <cp:revision>2</cp:revision>
  <cp:lastPrinted>2022-03-30T09:26:00Z</cp:lastPrinted>
  <dcterms:created xsi:type="dcterms:W3CDTF">2022-03-30T10:06:00Z</dcterms:created>
  <dcterms:modified xsi:type="dcterms:W3CDTF">2022-03-30T10:06:00Z</dcterms:modified>
</cp:coreProperties>
</file>